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7805" w:rsidRPr="00412936" w:rsidRDefault="00412936" w:rsidP="00D439E4">
      <w:pPr>
        <w:rPr>
          <w:color w:val="auto"/>
          <w:lang w:val="hr-HR"/>
        </w:rPr>
      </w:pPr>
      <w:bookmarkStart w:id="0" w:name="_GoBack"/>
      <w:bookmarkEnd w:id="0"/>
      <w:r w:rsidRPr="00412936">
        <w:rPr>
          <w:color w:val="auto"/>
          <w:lang w:val="hr-HR"/>
        </w:rPr>
        <w:t>Broj: 101-1/2013.</w:t>
      </w:r>
    </w:p>
    <w:p w:rsidR="00412936" w:rsidRPr="00412936" w:rsidRDefault="00412936" w:rsidP="00D439E4">
      <w:pPr>
        <w:rPr>
          <w:color w:val="auto"/>
          <w:lang w:val="hr-HR"/>
        </w:rPr>
      </w:pPr>
      <w:r w:rsidRPr="00412936">
        <w:rPr>
          <w:color w:val="auto"/>
          <w:lang w:val="hr-HR"/>
        </w:rPr>
        <w:t>Karlovac, 29.7.2013.</w:t>
      </w:r>
    </w:p>
    <w:p w:rsidR="00412936" w:rsidRPr="00412936" w:rsidRDefault="00412936" w:rsidP="00D439E4">
      <w:pPr>
        <w:rPr>
          <w:color w:val="auto"/>
          <w:lang w:val="hr-HR"/>
        </w:rPr>
      </w:pPr>
    </w:p>
    <w:p w:rsidR="00412936" w:rsidRPr="00412936" w:rsidRDefault="00412936" w:rsidP="00D439E4">
      <w:pPr>
        <w:rPr>
          <w:color w:val="auto"/>
          <w:lang w:val="hr-HR"/>
        </w:rPr>
      </w:pPr>
    </w:p>
    <w:p w:rsidR="00412936" w:rsidRPr="00412936" w:rsidRDefault="00412936" w:rsidP="00D439E4">
      <w:pPr>
        <w:rPr>
          <w:color w:val="auto"/>
          <w:lang w:val="hr-HR"/>
        </w:rPr>
      </w:pPr>
    </w:p>
    <w:p w:rsidR="00412936" w:rsidRPr="00412936" w:rsidRDefault="00412936" w:rsidP="00D439E4">
      <w:pPr>
        <w:rPr>
          <w:color w:val="auto"/>
          <w:lang w:val="hr-HR"/>
        </w:rPr>
      </w:pPr>
    </w:p>
    <w:p w:rsidR="00412936" w:rsidRPr="00412936" w:rsidRDefault="00412936" w:rsidP="00D439E4">
      <w:pPr>
        <w:rPr>
          <w:color w:val="auto"/>
          <w:lang w:val="hr-HR"/>
        </w:rPr>
      </w:pPr>
      <w:r w:rsidRPr="00412936">
        <w:rPr>
          <w:color w:val="auto"/>
          <w:lang w:val="hr-HR"/>
        </w:rPr>
        <w:t xml:space="preserve">                                                       Članovima Ceha frizera i kozmetičara OKKŽ</w:t>
      </w:r>
    </w:p>
    <w:p w:rsidR="00412936" w:rsidRPr="00412936" w:rsidRDefault="00412936" w:rsidP="00D439E4">
      <w:pPr>
        <w:rPr>
          <w:color w:val="auto"/>
          <w:lang w:val="hr-HR"/>
        </w:rPr>
      </w:pPr>
      <w:r w:rsidRPr="00412936">
        <w:rPr>
          <w:color w:val="auto"/>
          <w:lang w:val="hr-HR"/>
        </w:rPr>
        <w:t xml:space="preserve">                                                                                   -svima-</w:t>
      </w:r>
    </w:p>
    <w:p w:rsidR="00412936" w:rsidRPr="00412936" w:rsidRDefault="00412936" w:rsidP="00D439E4">
      <w:pPr>
        <w:rPr>
          <w:color w:val="auto"/>
          <w:lang w:val="hr-HR"/>
        </w:rPr>
      </w:pPr>
    </w:p>
    <w:p w:rsidR="00412936" w:rsidRPr="00412936" w:rsidRDefault="00412936" w:rsidP="00D439E4">
      <w:pPr>
        <w:rPr>
          <w:color w:val="auto"/>
          <w:lang w:val="hr-HR"/>
        </w:rPr>
      </w:pPr>
    </w:p>
    <w:p w:rsidR="00412936" w:rsidRPr="00412936" w:rsidRDefault="00412936" w:rsidP="00D439E4">
      <w:pPr>
        <w:rPr>
          <w:color w:val="auto"/>
          <w:lang w:val="hr-HR"/>
        </w:rPr>
      </w:pPr>
    </w:p>
    <w:p w:rsidR="00412936" w:rsidRPr="00412936" w:rsidRDefault="00412936" w:rsidP="00412936">
      <w:pPr>
        <w:pStyle w:val="Naslov1"/>
        <w:rPr>
          <w:color w:val="auto"/>
        </w:rPr>
      </w:pPr>
      <w:r w:rsidRPr="00412936">
        <w:rPr>
          <w:color w:val="auto"/>
        </w:rPr>
        <w:t>Predmet: 10. obrtnički sajam – REVIJA FRIZURA</w:t>
      </w:r>
    </w:p>
    <w:p w:rsidR="00412936" w:rsidRPr="00412936" w:rsidRDefault="00412936" w:rsidP="00D439E4">
      <w:pPr>
        <w:rPr>
          <w:color w:val="auto"/>
          <w:lang w:val="hr-HR"/>
        </w:rPr>
      </w:pPr>
    </w:p>
    <w:p w:rsidR="00412936" w:rsidRPr="00412936" w:rsidRDefault="00412936" w:rsidP="00D439E4">
      <w:pPr>
        <w:rPr>
          <w:color w:val="auto"/>
          <w:lang w:val="hr-HR"/>
        </w:rPr>
      </w:pPr>
    </w:p>
    <w:p w:rsidR="00CB61CA" w:rsidRDefault="00412936" w:rsidP="00412936">
      <w:pPr>
        <w:jc w:val="both"/>
        <w:rPr>
          <w:color w:val="auto"/>
          <w:lang w:val="hr-HR"/>
        </w:rPr>
      </w:pPr>
      <w:r w:rsidRPr="00412936">
        <w:rPr>
          <w:color w:val="auto"/>
          <w:lang w:val="hr-HR"/>
        </w:rPr>
        <w:t xml:space="preserve">Obrtnička komora Karlovačke županije i Udruženje obrtnika grada Karlovca  i ove godine organiziraju Obrtnički sajam za vrijeme Karlovačkih dana piva. </w:t>
      </w:r>
    </w:p>
    <w:p w:rsidR="00412936" w:rsidRPr="00412936" w:rsidRDefault="00412936" w:rsidP="00412936">
      <w:pPr>
        <w:jc w:val="both"/>
        <w:rPr>
          <w:color w:val="auto"/>
          <w:lang w:val="hr-HR"/>
        </w:rPr>
      </w:pPr>
      <w:r w:rsidRPr="00412936">
        <w:rPr>
          <w:color w:val="auto"/>
          <w:lang w:val="hr-HR"/>
        </w:rPr>
        <w:t>Trajanje Sajma je od 30.8.2013. – 8.9.2013.</w:t>
      </w:r>
    </w:p>
    <w:p w:rsidR="00412936" w:rsidRPr="00412936" w:rsidRDefault="00412936" w:rsidP="00D439E4">
      <w:pPr>
        <w:rPr>
          <w:color w:val="auto"/>
          <w:lang w:val="hr-HR"/>
        </w:rPr>
      </w:pPr>
    </w:p>
    <w:p w:rsidR="00412936" w:rsidRPr="00412936" w:rsidRDefault="00412936" w:rsidP="00D439E4">
      <w:pPr>
        <w:rPr>
          <w:b/>
          <w:color w:val="auto"/>
          <w:lang w:val="hr-HR"/>
        </w:rPr>
      </w:pPr>
      <w:r w:rsidRPr="00412936">
        <w:rPr>
          <w:b/>
          <w:color w:val="auto"/>
          <w:lang w:val="hr-HR"/>
        </w:rPr>
        <w:t>Revija frizura predviđena je za četvrtak, 5.9.2013., u večernjim satima.</w:t>
      </w:r>
    </w:p>
    <w:p w:rsidR="00412936" w:rsidRPr="00412936" w:rsidRDefault="00412936" w:rsidP="00D439E4">
      <w:pPr>
        <w:rPr>
          <w:color w:val="auto"/>
          <w:lang w:val="hr-HR"/>
        </w:rPr>
      </w:pPr>
    </w:p>
    <w:p w:rsidR="00412936" w:rsidRPr="00412936" w:rsidRDefault="00412936" w:rsidP="00D439E4">
      <w:pPr>
        <w:rPr>
          <w:color w:val="auto"/>
          <w:lang w:val="hr-HR"/>
        </w:rPr>
      </w:pPr>
    </w:p>
    <w:p w:rsidR="00412936" w:rsidRPr="00412936" w:rsidRDefault="00412936" w:rsidP="00412936">
      <w:pPr>
        <w:jc w:val="both"/>
        <w:rPr>
          <w:color w:val="auto"/>
          <w:lang w:val="hr-HR"/>
        </w:rPr>
      </w:pPr>
      <w:r w:rsidRPr="00412936">
        <w:rPr>
          <w:color w:val="auto"/>
          <w:lang w:val="hr-HR"/>
        </w:rPr>
        <w:t xml:space="preserve">Ako ste zainteresirani za sudjelovanje na Reviji frizura, molimo Vas da se javite u Obrtničku komoru Karlovačke županije, </w:t>
      </w:r>
      <w:r w:rsidRPr="00A739AE">
        <w:rPr>
          <w:b/>
          <w:color w:val="auto"/>
          <w:lang w:val="hr-HR"/>
        </w:rPr>
        <w:t>do 10.8.2013</w:t>
      </w:r>
      <w:r w:rsidRPr="00412936">
        <w:rPr>
          <w:color w:val="auto"/>
          <w:lang w:val="hr-HR"/>
        </w:rPr>
        <w:t>., poštom, telefonom e:mailom ili osobno.</w:t>
      </w:r>
    </w:p>
    <w:p w:rsidR="00412936" w:rsidRPr="00412936" w:rsidRDefault="00412936" w:rsidP="00D439E4">
      <w:pPr>
        <w:rPr>
          <w:color w:val="auto"/>
          <w:lang w:val="hr-HR"/>
        </w:rPr>
      </w:pPr>
    </w:p>
    <w:p w:rsidR="00412936" w:rsidRPr="00412936" w:rsidRDefault="00412936" w:rsidP="00CB61CA">
      <w:pPr>
        <w:jc w:val="both"/>
        <w:rPr>
          <w:color w:val="auto"/>
          <w:lang w:val="hr-HR"/>
        </w:rPr>
      </w:pPr>
      <w:r w:rsidRPr="00412936">
        <w:rPr>
          <w:color w:val="auto"/>
          <w:lang w:val="hr-HR"/>
        </w:rPr>
        <w:t>Detalji organizacije ovise o iskazanom interesu, a s potencijalnim sudionicima ćemo  održati sastanak, nakon proteka roka za prijavu.</w:t>
      </w:r>
    </w:p>
    <w:p w:rsidR="00412936" w:rsidRPr="00412936" w:rsidRDefault="00412936" w:rsidP="00D439E4">
      <w:pPr>
        <w:rPr>
          <w:color w:val="auto"/>
          <w:lang w:val="hr-HR"/>
        </w:rPr>
      </w:pPr>
    </w:p>
    <w:p w:rsidR="00412936" w:rsidRDefault="00412936" w:rsidP="00CB61CA">
      <w:pPr>
        <w:jc w:val="both"/>
        <w:rPr>
          <w:color w:val="auto"/>
          <w:lang w:val="hr-HR"/>
        </w:rPr>
      </w:pPr>
      <w:r w:rsidRPr="00412936">
        <w:rPr>
          <w:color w:val="auto"/>
          <w:lang w:val="hr-HR"/>
        </w:rPr>
        <w:t>Adresa i kontakti Obrtničke komore Karlovačke županije, nalaze se u zaglavlju ovog dopisa.</w:t>
      </w:r>
    </w:p>
    <w:p w:rsidR="00CB61CA" w:rsidRDefault="00CB61CA" w:rsidP="00CB61CA">
      <w:pPr>
        <w:jc w:val="both"/>
        <w:rPr>
          <w:color w:val="auto"/>
          <w:lang w:val="hr-HR"/>
        </w:rPr>
      </w:pPr>
    </w:p>
    <w:p w:rsidR="00CB61CA" w:rsidRPr="00412936" w:rsidRDefault="00CB61CA" w:rsidP="00CB61CA">
      <w:pPr>
        <w:jc w:val="both"/>
        <w:rPr>
          <w:color w:val="auto"/>
          <w:lang w:val="hr-HR"/>
        </w:rPr>
      </w:pPr>
      <w:r>
        <w:rPr>
          <w:color w:val="auto"/>
          <w:lang w:val="hr-HR"/>
        </w:rPr>
        <w:t>S poštovanjem,</w:t>
      </w:r>
    </w:p>
    <w:p w:rsidR="00412936" w:rsidRPr="00412936" w:rsidRDefault="00412936" w:rsidP="00D439E4">
      <w:pPr>
        <w:rPr>
          <w:color w:val="auto"/>
          <w:lang w:val="hr-HR"/>
        </w:rPr>
      </w:pPr>
    </w:p>
    <w:p w:rsidR="00412936" w:rsidRPr="00412936" w:rsidRDefault="00412936" w:rsidP="00D439E4">
      <w:pPr>
        <w:rPr>
          <w:color w:val="auto"/>
          <w:lang w:val="hr-HR"/>
        </w:rPr>
      </w:pPr>
      <w:r w:rsidRPr="00412936">
        <w:rPr>
          <w:color w:val="auto"/>
          <w:lang w:val="hr-HR"/>
        </w:rPr>
        <w:t xml:space="preserve">                                                                                         Predsjednica Ceha</w:t>
      </w:r>
    </w:p>
    <w:p w:rsidR="00412936" w:rsidRPr="00412936" w:rsidRDefault="00412936" w:rsidP="00D439E4">
      <w:pPr>
        <w:rPr>
          <w:color w:val="auto"/>
          <w:lang w:val="hr-HR"/>
        </w:rPr>
      </w:pPr>
    </w:p>
    <w:p w:rsidR="00412936" w:rsidRPr="00412936" w:rsidRDefault="00412936" w:rsidP="00D439E4">
      <w:pPr>
        <w:rPr>
          <w:color w:val="auto"/>
          <w:lang w:val="hr-HR"/>
        </w:rPr>
      </w:pPr>
      <w:r w:rsidRPr="00412936">
        <w:rPr>
          <w:color w:val="auto"/>
          <w:lang w:val="hr-HR"/>
        </w:rPr>
        <w:t xml:space="preserve">                                                                                                 Nada Barić</w:t>
      </w:r>
    </w:p>
    <w:sectPr w:rsidR="00412936" w:rsidRPr="00412936" w:rsidSect="0051586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2240" w:right="1558" w:bottom="709" w:left="1701" w:header="720" w:footer="284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7495" w:rsidRDefault="00CC7495">
      <w:r>
        <w:separator/>
      </w:r>
    </w:p>
  </w:endnote>
  <w:endnote w:type="continuationSeparator" w:id="0">
    <w:p w:rsidR="00CC7495" w:rsidRDefault="00CC7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621" w:rsidRDefault="00747621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621" w:rsidRDefault="00747621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621" w:rsidRDefault="00747621">
    <w:pPr>
      <w:pStyle w:val="Podnoj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7495" w:rsidRDefault="00CC7495">
      <w:r>
        <w:separator/>
      </w:r>
    </w:p>
  </w:footnote>
  <w:footnote w:type="continuationSeparator" w:id="0">
    <w:p w:rsidR="00CC7495" w:rsidRDefault="00CC74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768A6" w:rsidRDefault="007D1170">
    <w:r>
      <w:cr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D9F" w:rsidRPr="00F24002" w:rsidRDefault="00D260C6" w:rsidP="00580D9F">
    <w:pPr>
      <w:rPr>
        <w:b/>
        <w:sz w:val="20"/>
        <w:szCs w:val="20"/>
        <w:lang w:val="hr-HR"/>
      </w:rPr>
    </w:pPr>
    <w:r>
      <w:rPr>
        <w:noProof/>
        <w:lang w:val="hr-HR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-923925</wp:posOffset>
          </wp:positionH>
          <wp:positionV relativeFrom="paragraph">
            <wp:posOffset>60325</wp:posOffset>
          </wp:positionV>
          <wp:extent cx="822960" cy="822960"/>
          <wp:effectExtent l="19050" t="0" r="0" b="0"/>
          <wp:wrapNone/>
          <wp:docPr id="1" name="Slik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2960" cy="8229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580D9F" w:rsidRPr="00F24002">
      <w:rPr>
        <w:b/>
        <w:sz w:val="20"/>
        <w:szCs w:val="20"/>
        <w:lang w:val="hr-HR"/>
      </w:rPr>
      <w:t>HRVATSKA OBRTNIČKA KOMORA</w:t>
    </w:r>
  </w:p>
  <w:p w:rsidR="00580D9F" w:rsidRDefault="00580D9F" w:rsidP="00580D9F">
    <w:pPr>
      <w:rPr>
        <w:b/>
        <w:sz w:val="20"/>
        <w:szCs w:val="20"/>
        <w:lang w:val="hr-HR"/>
      </w:rPr>
    </w:pPr>
    <w:r w:rsidRPr="00F24002">
      <w:rPr>
        <w:b/>
        <w:sz w:val="20"/>
        <w:szCs w:val="20"/>
        <w:lang w:val="hr-HR"/>
      </w:rPr>
      <w:t>OBRTNIČKA KOMORA KARLOVAČKE ŽUPANIJE</w:t>
    </w:r>
  </w:p>
  <w:p w:rsidR="00580D9F" w:rsidRPr="00F24002" w:rsidRDefault="00580D9F" w:rsidP="00580D9F">
    <w:pPr>
      <w:rPr>
        <w:sz w:val="20"/>
        <w:szCs w:val="20"/>
        <w:lang w:val="hr-HR"/>
      </w:rPr>
    </w:pPr>
    <w:r w:rsidRPr="00F24002">
      <w:rPr>
        <w:sz w:val="20"/>
        <w:szCs w:val="20"/>
        <w:lang w:val="hr-HR"/>
      </w:rPr>
      <w:t xml:space="preserve">47000 KARLOVAC,  J. </w:t>
    </w:r>
    <w:proofErr w:type="spellStart"/>
    <w:r w:rsidRPr="00F24002">
      <w:rPr>
        <w:sz w:val="20"/>
        <w:szCs w:val="20"/>
        <w:lang w:val="hr-HR"/>
      </w:rPr>
      <w:t>Haulika</w:t>
    </w:r>
    <w:proofErr w:type="spellEnd"/>
    <w:r w:rsidRPr="00F24002">
      <w:rPr>
        <w:sz w:val="20"/>
        <w:szCs w:val="20"/>
        <w:lang w:val="hr-HR"/>
      </w:rPr>
      <w:t xml:space="preserve"> 14</w:t>
    </w:r>
  </w:p>
  <w:p w:rsidR="00580D9F" w:rsidRPr="00F24002" w:rsidRDefault="00580D9F" w:rsidP="00580D9F">
    <w:pPr>
      <w:pStyle w:val="Naslov1"/>
      <w:rPr>
        <w:b w:val="0"/>
        <w:sz w:val="20"/>
        <w:szCs w:val="20"/>
      </w:rPr>
    </w:pPr>
    <w:proofErr w:type="spellStart"/>
    <w:r w:rsidRPr="00F24002">
      <w:rPr>
        <w:b w:val="0"/>
        <w:sz w:val="20"/>
        <w:szCs w:val="20"/>
      </w:rPr>
      <w:t>Tel</w:t>
    </w:r>
    <w:proofErr w:type="spellEnd"/>
    <w:r w:rsidRPr="00F24002">
      <w:rPr>
        <w:b w:val="0"/>
        <w:sz w:val="20"/>
        <w:szCs w:val="20"/>
      </w:rPr>
      <w:t xml:space="preserve">: 047/612-058,      </w:t>
    </w:r>
    <w:proofErr w:type="spellStart"/>
    <w:r w:rsidRPr="00F24002">
      <w:rPr>
        <w:b w:val="0"/>
        <w:sz w:val="20"/>
        <w:szCs w:val="20"/>
      </w:rPr>
      <w:t>Fax</w:t>
    </w:r>
    <w:proofErr w:type="spellEnd"/>
    <w:r w:rsidRPr="00F24002">
      <w:rPr>
        <w:b w:val="0"/>
        <w:sz w:val="20"/>
        <w:szCs w:val="20"/>
      </w:rPr>
      <w:t>: 047/611-742</w:t>
    </w:r>
  </w:p>
  <w:p w:rsidR="00580D9F" w:rsidRDefault="00CC7495" w:rsidP="00580D9F">
    <w:pPr>
      <w:rPr>
        <w:sz w:val="20"/>
        <w:szCs w:val="20"/>
        <w:lang w:val="hr-HR"/>
      </w:rPr>
    </w:pPr>
    <w:hyperlink r:id="rId2" w:history="1">
      <w:r w:rsidR="00580D9F" w:rsidRPr="00F24002">
        <w:rPr>
          <w:rStyle w:val="Hiperveza"/>
          <w:sz w:val="20"/>
          <w:szCs w:val="20"/>
          <w:lang w:val="hr-HR"/>
        </w:rPr>
        <w:t>www.okkz.hr</w:t>
      </w:r>
    </w:hyperlink>
    <w:r w:rsidR="00580D9F" w:rsidRPr="00F24002">
      <w:rPr>
        <w:sz w:val="20"/>
        <w:szCs w:val="20"/>
        <w:lang w:val="hr-HR"/>
      </w:rPr>
      <w:t xml:space="preserve">           mail: </w:t>
    </w:r>
    <w:hyperlink r:id="rId3" w:history="1">
      <w:r w:rsidR="00580D9F" w:rsidRPr="00F24002">
        <w:rPr>
          <w:rStyle w:val="Hiperveza"/>
          <w:sz w:val="20"/>
          <w:szCs w:val="20"/>
          <w:lang w:val="hr-HR"/>
        </w:rPr>
        <w:t>ok.karlovac@hok.hr</w:t>
      </w:r>
    </w:hyperlink>
  </w:p>
  <w:p w:rsidR="00580D9F" w:rsidRPr="00F24002" w:rsidRDefault="00580D9F" w:rsidP="00580D9F">
    <w:pPr>
      <w:rPr>
        <w:sz w:val="20"/>
        <w:szCs w:val="20"/>
        <w:lang w:val="hr-HR"/>
      </w:rPr>
    </w:pPr>
    <w:proofErr w:type="spellStart"/>
    <w:r>
      <w:rPr>
        <w:sz w:val="20"/>
        <w:szCs w:val="20"/>
        <w:lang w:val="hr-HR"/>
      </w:rPr>
      <w:t>oib</w:t>
    </w:r>
    <w:proofErr w:type="spellEnd"/>
    <w:r>
      <w:rPr>
        <w:sz w:val="20"/>
        <w:szCs w:val="20"/>
        <w:lang w:val="hr-HR"/>
      </w:rPr>
      <w:t>: 11046816020</w:t>
    </w:r>
  </w:p>
  <w:p w:rsidR="002E35FF" w:rsidRDefault="002E35FF" w:rsidP="00FC6B52">
    <w:pPr>
      <w:pStyle w:val="Podno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47621" w:rsidRDefault="00747621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C615F8"/>
    <w:multiLevelType w:val="hybridMultilevel"/>
    <w:tmpl w:val="EB583A84"/>
    <w:lvl w:ilvl="0" w:tplc="5954702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7743035"/>
    <w:multiLevelType w:val="hybridMultilevel"/>
    <w:tmpl w:val="7C20604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D0739E"/>
    <w:multiLevelType w:val="hybridMultilevel"/>
    <w:tmpl w:val="492EB99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B80FCB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2144AAF"/>
    <w:multiLevelType w:val="hybridMultilevel"/>
    <w:tmpl w:val="EF5C380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DB5170"/>
    <w:multiLevelType w:val="hybridMultilevel"/>
    <w:tmpl w:val="DB68D9CC"/>
    <w:lvl w:ilvl="0" w:tplc="9E6066B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2160" w:hanging="360"/>
      </w:pPr>
    </w:lvl>
    <w:lvl w:ilvl="2" w:tplc="041A001B" w:tentative="1">
      <w:start w:val="1"/>
      <w:numFmt w:val="lowerRoman"/>
      <w:lvlText w:val="%3."/>
      <w:lvlJc w:val="right"/>
      <w:pPr>
        <w:ind w:left="2880" w:hanging="180"/>
      </w:pPr>
    </w:lvl>
    <w:lvl w:ilvl="3" w:tplc="041A000F" w:tentative="1">
      <w:start w:val="1"/>
      <w:numFmt w:val="decimal"/>
      <w:lvlText w:val="%4."/>
      <w:lvlJc w:val="left"/>
      <w:pPr>
        <w:ind w:left="3600" w:hanging="360"/>
      </w:pPr>
    </w:lvl>
    <w:lvl w:ilvl="4" w:tplc="041A0019" w:tentative="1">
      <w:start w:val="1"/>
      <w:numFmt w:val="lowerLetter"/>
      <w:lvlText w:val="%5."/>
      <w:lvlJc w:val="left"/>
      <w:pPr>
        <w:ind w:left="4320" w:hanging="360"/>
      </w:pPr>
    </w:lvl>
    <w:lvl w:ilvl="5" w:tplc="041A001B" w:tentative="1">
      <w:start w:val="1"/>
      <w:numFmt w:val="lowerRoman"/>
      <w:lvlText w:val="%6."/>
      <w:lvlJc w:val="right"/>
      <w:pPr>
        <w:ind w:left="5040" w:hanging="180"/>
      </w:pPr>
    </w:lvl>
    <w:lvl w:ilvl="6" w:tplc="041A000F" w:tentative="1">
      <w:start w:val="1"/>
      <w:numFmt w:val="decimal"/>
      <w:lvlText w:val="%7."/>
      <w:lvlJc w:val="left"/>
      <w:pPr>
        <w:ind w:left="5760" w:hanging="360"/>
      </w:pPr>
    </w:lvl>
    <w:lvl w:ilvl="7" w:tplc="041A0019" w:tentative="1">
      <w:start w:val="1"/>
      <w:numFmt w:val="lowerLetter"/>
      <w:lvlText w:val="%8."/>
      <w:lvlJc w:val="left"/>
      <w:pPr>
        <w:ind w:left="6480" w:hanging="360"/>
      </w:pPr>
    </w:lvl>
    <w:lvl w:ilvl="8" w:tplc="041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31473D78"/>
    <w:multiLevelType w:val="hybridMultilevel"/>
    <w:tmpl w:val="50BEF7DE"/>
    <w:lvl w:ilvl="0" w:tplc="5E0C6976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F2D6832"/>
    <w:multiLevelType w:val="hybridMultilevel"/>
    <w:tmpl w:val="7752F586"/>
    <w:lvl w:ilvl="0" w:tplc="BBE4AAF8">
      <w:numFmt w:val="bullet"/>
      <w:lvlText w:val="-"/>
      <w:lvlJc w:val="left"/>
      <w:pPr>
        <w:tabs>
          <w:tab w:val="num" w:pos="1410"/>
        </w:tabs>
        <w:ind w:left="141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30"/>
        </w:tabs>
        <w:ind w:left="213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50"/>
        </w:tabs>
        <w:ind w:left="285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70"/>
        </w:tabs>
        <w:ind w:left="357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290"/>
        </w:tabs>
        <w:ind w:left="429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10"/>
        </w:tabs>
        <w:ind w:left="501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30"/>
        </w:tabs>
        <w:ind w:left="573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50"/>
        </w:tabs>
        <w:ind w:left="645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70"/>
        </w:tabs>
        <w:ind w:left="7170" w:hanging="360"/>
      </w:pPr>
      <w:rPr>
        <w:rFonts w:ascii="Wingdings" w:hAnsi="Wingdings" w:hint="default"/>
      </w:rPr>
    </w:lvl>
  </w:abstractNum>
  <w:abstractNum w:abstractNumId="7">
    <w:nsid w:val="53FB0845"/>
    <w:multiLevelType w:val="hybridMultilevel"/>
    <w:tmpl w:val="8F54ECAE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917782"/>
    <w:multiLevelType w:val="hybridMultilevel"/>
    <w:tmpl w:val="3168F00A"/>
    <w:lvl w:ilvl="0" w:tplc="46FEFEE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8F0F25"/>
    <w:multiLevelType w:val="hybridMultilevel"/>
    <w:tmpl w:val="B23412F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6"/>
  </w:num>
  <w:num w:numId="3">
    <w:abstractNumId w:val="9"/>
  </w:num>
  <w:num w:numId="4">
    <w:abstractNumId w:val="0"/>
  </w:num>
  <w:num w:numId="5">
    <w:abstractNumId w:val="4"/>
  </w:num>
  <w:num w:numId="6">
    <w:abstractNumId w:val="1"/>
  </w:num>
  <w:num w:numId="7">
    <w:abstractNumId w:val="5"/>
  </w:num>
  <w:num w:numId="8">
    <w:abstractNumId w:val="3"/>
  </w:num>
  <w:num w:numId="9">
    <w:abstractNumId w:val="7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A5CD7"/>
    <w:rsid w:val="000610B6"/>
    <w:rsid w:val="000B1DF6"/>
    <w:rsid w:val="000D11BE"/>
    <w:rsid w:val="000F156B"/>
    <w:rsid w:val="000F44C0"/>
    <w:rsid w:val="0016459D"/>
    <w:rsid w:val="00186E30"/>
    <w:rsid w:val="00210577"/>
    <w:rsid w:val="00230CF8"/>
    <w:rsid w:val="00256491"/>
    <w:rsid w:val="00286F46"/>
    <w:rsid w:val="00297127"/>
    <w:rsid w:val="002C65F0"/>
    <w:rsid w:val="002E35FF"/>
    <w:rsid w:val="002F6069"/>
    <w:rsid w:val="00305814"/>
    <w:rsid w:val="00341603"/>
    <w:rsid w:val="003442F0"/>
    <w:rsid w:val="00376D0D"/>
    <w:rsid w:val="00380705"/>
    <w:rsid w:val="003A20E5"/>
    <w:rsid w:val="003A6E65"/>
    <w:rsid w:val="00412936"/>
    <w:rsid w:val="00444B11"/>
    <w:rsid w:val="00477DD1"/>
    <w:rsid w:val="004A77E2"/>
    <w:rsid w:val="004B3BC5"/>
    <w:rsid w:val="004E7FC2"/>
    <w:rsid w:val="00511542"/>
    <w:rsid w:val="00515867"/>
    <w:rsid w:val="00523EF8"/>
    <w:rsid w:val="00553880"/>
    <w:rsid w:val="00570B25"/>
    <w:rsid w:val="00580D9F"/>
    <w:rsid w:val="00590269"/>
    <w:rsid w:val="0064113A"/>
    <w:rsid w:val="006768A6"/>
    <w:rsid w:val="0069207E"/>
    <w:rsid w:val="006974ED"/>
    <w:rsid w:val="00747621"/>
    <w:rsid w:val="00754962"/>
    <w:rsid w:val="007550C2"/>
    <w:rsid w:val="00765B58"/>
    <w:rsid w:val="007B1EB3"/>
    <w:rsid w:val="007B3E0E"/>
    <w:rsid w:val="007C1ADB"/>
    <w:rsid w:val="007D1170"/>
    <w:rsid w:val="007F6F8E"/>
    <w:rsid w:val="00831FF3"/>
    <w:rsid w:val="008362F6"/>
    <w:rsid w:val="008A05FB"/>
    <w:rsid w:val="008A3262"/>
    <w:rsid w:val="008B6E4C"/>
    <w:rsid w:val="008E2196"/>
    <w:rsid w:val="0093722F"/>
    <w:rsid w:val="00983CC2"/>
    <w:rsid w:val="009B6BC1"/>
    <w:rsid w:val="00A122E0"/>
    <w:rsid w:val="00A31DCE"/>
    <w:rsid w:val="00A50446"/>
    <w:rsid w:val="00A52231"/>
    <w:rsid w:val="00A634CB"/>
    <w:rsid w:val="00A7187D"/>
    <w:rsid w:val="00A739AE"/>
    <w:rsid w:val="00AA412B"/>
    <w:rsid w:val="00AB7805"/>
    <w:rsid w:val="00AF5E3E"/>
    <w:rsid w:val="00B41331"/>
    <w:rsid w:val="00B43C54"/>
    <w:rsid w:val="00B47F99"/>
    <w:rsid w:val="00B9578E"/>
    <w:rsid w:val="00B96AD0"/>
    <w:rsid w:val="00BA46B8"/>
    <w:rsid w:val="00BA5CD7"/>
    <w:rsid w:val="00BC2EFC"/>
    <w:rsid w:val="00BD6579"/>
    <w:rsid w:val="00BE0D9D"/>
    <w:rsid w:val="00C2256F"/>
    <w:rsid w:val="00C22A56"/>
    <w:rsid w:val="00C45932"/>
    <w:rsid w:val="00C5681F"/>
    <w:rsid w:val="00C7291B"/>
    <w:rsid w:val="00C76BC6"/>
    <w:rsid w:val="00C83CA9"/>
    <w:rsid w:val="00CB61CA"/>
    <w:rsid w:val="00CC7495"/>
    <w:rsid w:val="00D01F75"/>
    <w:rsid w:val="00D260C6"/>
    <w:rsid w:val="00D34FEA"/>
    <w:rsid w:val="00D439E4"/>
    <w:rsid w:val="00D54DE8"/>
    <w:rsid w:val="00D80ACF"/>
    <w:rsid w:val="00DD72F9"/>
    <w:rsid w:val="00DF5ABF"/>
    <w:rsid w:val="00E276BF"/>
    <w:rsid w:val="00E45836"/>
    <w:rsid w:val="00E71949"/>
    <w:rsid w:val="00E80CA7"/>
    <w:rsid w:val="00E938FE"/>
    <w:rsid w:val="00EA347D"/>
    <w:rsid w:val="00ED7CCC"/>
    <w:rsid w:val="00F1656B"/>
    <w:rsid w:val="00F20880"/>
    <w:rsid w:val="00F24002"/>
    <w:rsid w:val="00F7758F"/>
    <w:rsid w:val="00FB1508"/>
    <w:rsid w:val="00FC1F33"/>
    <w:rsid w:val="00FC6B52"/>
    <w:rsid w:val="00FE4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C83CA9"/>
    <w:rPr>
      <w:rFonts w:ascii="Arial" w:hAnsi="Arial"/>
      <w:color w:val="0000FF"/>
      <w:sz w:val="24"/>
      <w:szCs w:val="24"/>
      <w:lang w:val="en-AU"/>
    </w:rPr>
  </w:style>
  <w:style w:type="paragraph" w:styleId="Naslov1">
    <w:name w:val="heading 1"/>
    <w:basedOn w:val="Normal"/>
    <w:next w:val="Normal"/>
    <w:qFormat/>
    <w:rsid w:val="00C83CA9"/>
    <w:pPr>
      <w:keepNext/>
      <w:outlineLvl w:val="0"/>
    </w:pPr>
    <w:rPr>
      <w:b/>
      <w:lang w:val="hr-HR"/>
    </w:rPr>
  </w:style>
  <w:style w:type="paragraph" w:styleId="Naslov2">
    <w:name w:val="heading 2"/>
    <w:basedOn w:val="Normal"/>
    <w:next w:val="Normal"/>
    <w:link w:val="Naslov2Char"/>
    <w:unhideWhenUsed/>
    <w:qFormat/>
    <w:rsid w:val="004129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rsid w:val="00C83CA9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rsid w:val="00C83CA9"/>
    <w:pPr>
      <w:tabs>
        <w:tab w:val="center" w:pos="4153"/>
        <w:tab w:val="right" w:pos="8306"/>
      </w:tabs>
    </w:pPr>
  </w:style>
  <w:style w:type="character" w:styleId="Hiperveza">
    <w:name w:val="Hyperlink"/>
    <w:basedOn w:val="Zadanifontodlomka"/>
    <w:rsid w:val="00286F46"/>
    <w:rPr>
      <w:color w:val="0000FF"/>
      <w:u w:val="single"/>
    </w:rPr>
  </w:style>
  <w:style w:type="table" w:styleId="Reetkatablice">
    <w:name w:val="Table Grid"/>
    <w:basedOn w:val="Obinatablica"/>
    <w:rsid w:val="00BD657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slov2Char">
    <w:name w:val="Naslov 2 Char"/>
    <w:basedOn w:val="Zadanifontodlomka"/>
    <w:link w:val="Naslov2"/>
    <w:rsid w:val="00412936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A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ok.karlovac@hok.hr" TargetMode="External"/><Relationship Id="rId2" Type="http://schemas.openxmlformats.org/officeDocument/2006/relationships/hyperlink" Target="http://www.okkz.hr" TargetMode="External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Program%20Files\Microsoft%20Office\Templates\Memorandum-Podloga.dot" TargetMode="Externa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Memorandum-Podloga</Template>
  <TotalTime>1</TotalTime>
  <Pages>1</Pages>
  <Words>177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                                                                                    EUROHERC d</vt:lpstr>
    </vt:vector>
  </TitlesOfParts>
  <Company/>
  <LinksUpToDate>false</LinksUpToDate>
  <CharactersWithSpaces>1187</CharactersWithSpaces>
  <SharedDoc>false</SharedDoc>
  <HLinks>
    <vt:vector size="12" baseType="variant">
      <vt:variant>
        <vt:i4>5242935</vt:i4>
      </vt:variant>
      <vt:variant>
        <vt:i4>3</vt:i4>
      </vt:variant>
      <vt:variant>
        <vt:i4>0</vt:i4>
      </vt:variant>
      <vt:variant>
        <vt:i4>5</vt:i4>
      </vt:variant>
      <vt:variant>
        <vt:lpwstr>mailto:ok.karlovac@hok.hr</vt:lpwstr>
      </vt:variant>
      <vt:variant>
        <vt:lpwstr/>
      </vt:variant>
      <vt:variant>
        <vt:i4>7536681</vt:i4>
      </vt:variant>
      <vt:variant>
        <vt:i4>0</vt:i4>
      </vt:variant>
      <vt:variant>
        <vt:i4>0</vt:i4>
      </vt:variant>
      <vt:variant>
        <vt:i4>5</vt:i4>
      </vt:variant>
      <vt:variant>
        <vt:lpwstr>http://www.okkz.hr/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EUROHERC d</dc:title>
  <dc:creator>Obrtnicka komora</dc:creator>
  <cp:lastModifiedBy>Korisnik</cp:lastModifiedBy>
  <cp:revision>2</cp:revision>
  <cp:lastPrinted>2013-07-29T07:13:00Z</cp:lastPrinted>
  <dcterms:created xsi:type="dcterms:W3CDTF">2013-07-31T13:05:00Z</dcterms:created>
  <dcterms:modified xsi:type="dcterms:W3CDTF">2013-07-31T13:05:00Z</dcterms:modified>
</cp:coreProperties>
</file>