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C49E" w14:textId="77777777" w:rsidR="00BA748F" w:rsidRPr="00BA748F" w:rsidRDefault="00BA748F" w:rsidP="00BA748F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A748F">
        <w:rPr>
          <w:rFonts w:asciiTheme="minorHAnsi" w:hAnsiTheme="minorHAnsi" w:cstheme="minorHAnsi"/>
          <w:b/>
          <w:sz w:val="36"/>
          <w:szCs w:val="36"/>
        </w:rPr>
        <w:t>P R I J A V N I C A</w:t>
      </w:r>
    </w:p>
    <w:p w14:paraId="15CA9387" w14:textId="6F2703E4" w:rsidR="00BA748F" w:rsidRPr="00BA748F" w:rsidRDefault="00BA748F" w:rsidP="00BA748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A748F">
        <w:rPr>
          <w:rFonts w:asciiTheme="minorHAnsi" w:hAnsiTheme="minorHAnsi" w:cstheme="minorHAnsi"/>
          <w:b/>
          <w:sz w:val="24"/>
          <w:szCs w:val="24"/>
        </w:rPr>
        <w:t xml:space="preserve">za sudjelovanje na </w:t>
      </w:r>
      <w:r>
        <w:rPr>
          <w:rFonts w:asciiTheme="minorHAnsi" w:hAnsiTheme="minorHAnsi" w:cstheme="minorHAnsi"/>
          <w:b/>
          <w:sz w:val="24"/>
          <w:szCs w:val="24"/>
        </w:rPr>
        <w:t>sajmu u</w:t>
      </w:r>
      <w:r w:rsidR="00B3550E">
        <w:rPr>
          <w:rFonts w:asciiTheme="minorHAnsi" w:hAnsiTheme="minorHAnsi" w:cstheme="minorHAnsi"/>
          <w:b/>
          <w:sz w:val="24"/>
          <w:szCs w:val="24"/>
        </w:rPr>
        <w:t xml:space="preserve"> sklopu I</w:t>
      </w:r>
      <w:r w:rsidR="00FA06DE">
        <w:rPr>
          <w:rFonts w:asciiTheme="minorHAnsi" w:hAnsiTheme="minorHAnsi" w:cstheme="minorHAnsi"/>
          <w:b/>
          <w:sz w:val="24"/>
          <w:szCs w:val="24"/>
        </w:rPr>
        <w:t>I</w:t>
      </w:r>
      <w:r w:rsidR="00B3550E">
        <w:rPr>
          <w:rFonts w:asciiTheme="minorHAnsi" w:hAnsiTheme="minorHAnsi" w:cstheme="minorHAnsi"/>
          <w:b/>
          <w:sz w:val="24"/>
          <w:szCs w:val="24"/>
        </w:rPr>
        <w:t>. Obrtničkog gastro festivala Koprivnica 202</w:t>
      </w:r>
      <w:r w:rsidR="00FA06DE">
        <w:rPr>
          <w:rFonts w:asciiTheme="minorHAnsi" w:hAnsiTheme="minorHAnsi" w:cstheme="minorHAnsi"/>
          <w:b/>
          <w:sz w:val="24"/>
          <w:szCs w:val="24"/>
        </w:rPr>
        <w:t>6 – GAF 2026</w:t>
      </w:r>
      <w:r w:rsidR="00115230">
        <w:rPr>
          <w:rFonts w:asciiTheme="minorHAnsi" w:hAnsiTheme="minorHAnsi" w:cstheme="minorHAnsi"/>
          <w:b/>
          <w:sz w:val="24"/>
          <w:szCs w:val="24"/>
        </w:rPr>
        <w:t>,</w:t>
      </w:r>
    </w:p>
    <w:p w14:paraId="33F95EB8" w14:textId="585E9C64" w:rsidR="00BA748F" w:rsidRPr="00BA748F" w:rsidRDefault="00BA748F" w:rsidP="0011523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A748F">
        <w:rPr>
          <w:rFonts w:asciiTheme="minorHAnsi" w:hAnsiTheme="minorHAnsi" w:cstheme="minorHAnsi"/>
          <w:b/>
          <w:sz w:val="24"/>
          <w:szCs w:val="24"/>
        </w:rPr>
        <w:t xml:space="preserve">u organizaciji Udruženja obrtnika </w:t>
      </w:r>
      <w:r w:rsidR="00B3550E">
        <w:rPr>
          <w:rFonts w:asciiTheme="minorHAnsi" w:hAnsiTheme="minorHAnsi" w:cstheme="minorHAnsi"/>
          <w:b/>
          <w:sz w:val="24"/>
          <w:szCs w:val="24"/>
        </w:rPr>
        <w:t>Koprivnica</w:t>
      </w:r>
      <w:r w:rsidR="00115230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BA748F">
        <w:rPr>
          <w:rFonts w:asciiTheme="minorHAnsi" w:hAnsiTheme="minorHAnsi" w:cstheme="minorHAnsi"/>
          <w:b/>
          <w:sz w:val="24"/>
          <w:szCs w:val="24"/>
        </w:rPr>
        <w:t xml:space="preserve">koji se održava na </w:t>
      </w:r>
      <w:r w:rsidR="00373988">
        <w:rPr>
          <w:rFonts w:asciiTheme="minorHAnsi" w:hAnsiTheme="minorHAnsi" w:cstheme="minorHAnsi"/>
          <w:b/>
          <w:sz w:val="24"/>
          <w:szCs w:val="24"/>
        </w:rPr>
        <w:t>Zrins</w:t>
      </w:r>
      <w:r w:rsidR="001C4D23">
        <w:rPr>
          <w:rFonts w:asciiTheme="minorHAnsi" w:hAnsiTheme="minorHAnsi" w:cstheme="minorHAnsi"/>
          <w:b/>
          <w:sz w:val="24"/>
          <w:szCs w:val="24"/>
        </w:rPr>
        <w:t>kom trgu u Koprivnici</w:t>
      </w:r>
      <w:r w:rsidR="00115230">
        <w:rPr>
          <w:rFonts w:asciiTheme="minorHAnsi" w:hAnsiTheme="minorHAnsi" w:cstheme="minorHAnsi"/>
          <w:b/>
          <w:sz w:val="24"/>
          <w:szCs w:val="24"/>
        </w:rPr>
        <w:t>,</w:t>
      </w:r>
      <w:r w:rsidR="001C4D23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0B38054" w14:textId="0B53F409" w:rsidR="00BA748F" w:rsidRPr="00BA748F" w:rsidRDefault="00FA06DE" w:rsidP="00BA748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11</w:t>
      </w:r>
      <w:r w:rsidR="00BA748F" w:rsidRPr="00BA748F">
        <w:rPr>
          <w:rFonts w:asciiTheme="minorHAnsi" w:hAnsiTheme="minorHAnsi" w:cstheme="minorHAnsi"/>
          <w:b/>
          <w:sz w:val="24"/>
          <w:szCs w:val="24"/>
        </w:rPr>
        <w:t>. travnja (subota) 202</w:t>
      </w:r>
      <w:r>
        <w:rPr>
          <w:rFonts w:asciiTheme="minorHAnsi" w:hAnsiTheme="minorHAnsi" w:cstheme="minorHAnsi"/>
          <w:b/>
          <w:sz w:val="24"/>
          <w:szCs w:val="24"/>
        </w:rPr>
        <w:t>6</w:t>
      </w:r>
      <w:r w:rsidR="00BA748F" w:rsidRPr="00BA748F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BA748F" w:rsidRPr="00F97EE0">
        <w:rPr>
          <w:rFonts w:asciiTheme="minorHAnsi" w:hAnsiTheme="minorHAnsi" w:cstheme="minorHAnsi"/>
          <w:b/>
          <w:sz w:val="24"/>
          <w:szCs w:val="24"/>
        </w:rPr>
        <w:t xml:space="preserve">godine od </w:t>
      </w:r>
      <w:r w:rsidR="00F97EE0" w:rsidRPr="00F97EE0">
        <w:rPr>
          <w:rFonts w:asciiTheme="minorHAnsi" w:hAnsiTheme="minorHAnsi" w:cstheme="minorHAnsi"/>
          <w:b/>
          <w:sz w:val="24"/>
          <w:szCs w:val="24"/>
        </w:rPr>
        <w:t>9</w:t>
      </w:r>
      <w:r w:rsidR="00DF72B7" w:rsidRPr="00F97EE0">
        <w:rPr>
          <w:rFonts w:asciiTheme="minorHAnsi" w:hAnsiTheme="minorHAnsi" w:cstheme="minorHAnsi"/>
          <w:b/>
          <w:sz w:val="24"/>
          <w:szCs w:val="24"/>
        </w:rPr>
        <w:t>:00</w:t>
      </w:r>
      <w:r w:rsidR="001C4D23" w:rsidRPr="00F97E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F72B7" w:rsidRPr="00F97EE0">
        <w:rPr>
          <w:rFonts w:asciiTheme="minorHAnsi" w:hAnsiTheme="minorHAnsi" w:cstheme="minorHAnsi"/>
          <w:b/>
          <w:sz w:val="24"/>
          <w:szCs w:val="24"/>
        </w:rPr>
        <w:t>–</w:t>
      </w:r>
      <w:r w:rsidR="00BA748F" w:rsidRPr="00F97EE0">
        <w:rPr>
          <w:rFonts w:asciiTheme="minorHAnsi" w:hAnsiTheme="minorHAnsi" w:cstheme="minorHAnsi"/>
          <w:b/>
          <w:sz w:val="24"/>
          <w:szCs w:val="24"/>
        </w:rPr>
        <w:t xml:space="preserve"> 1</w:t>
      </w:r>
      <w:r w:rsidR="00F97EE0" w:rsidRPr="00F97EE0">
        <w:rPr>
          <w:rFonts w:asciiTheme="minorHAnsi" w:hAnsiTheme="minorHAnsi" w:cstheme="minorHAnsi"/>
          <w:b/>
          <w:sz w:val="24"/>
          <w:szCs w:val="24"/>
        </w:rPr>
        <w:t>7</w:t>
      </w:r>
      <w:r w:rsidR="00DF72B7" w:rsidRPr="00F97EE0">
        <w:rPr>
          <w:rFonts w:asciiTheme="minorHAnsi" w:hAnsiTheme="minorHAnsi" w:cstheme="minorHAnsi"/>
          <w:b/>
          <w:sz w:val="24"/>
          <w:szCs w:val="24"/>
        </w:rPr>
        <w:t xml:space="preserve">:00 </w:t>
      </w:r>
      <w:r w:rsidR="00BA748F" w:rsidRPr="00F97EE0">
        <w:rPr>
          <w:rFonts w:asciiTheme="minorHAnsi" w:hAnsiTheme="minorHAnsi" w:cstheme="minorHAnsi"/>
          <w:b/>
          <w:sz w:val="24"/>
          <w:szCs w:val="24"/>
        </w:rPr>
        <w:t>sati</w:t>
      </w:r>
    </w:p>
    <w:p w14:paraId="484B9411" w14:textId="77777777" w:rsidR="00BA748F" w:rsidRPr="00BA748F" w:rsidRDefault="00BA748F" w:rsidP="00BA748F">
      <w:pPr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493" w:type="dxa"/>
        <w:jc w:val="center"/>
        <w:tblLayout w:type="fixed"/>
        <w:tblLook w:val="0000" w:firstRow="0" w:lastRow="0" w:firstColumn="0" w:lastColumn="0" w:noHBand="0" w:noVBand="0"/>
      </w:tblPr>
      <w:tblGrid>
        <w:gridCol w:w="2802"/>
        <w:gridCol w:w="6691"/>
      </w:tblGrid>
      <w:tr w:rsidR="00BA748F" w:rsidRPr="00BA748F" w14:paraId="572EB2CB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C1AD8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Naziv obrta / izlagača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E805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3B6C038F" w14:textId="77777777" w:rsidTr="00ED1B0A">
        <w:trPr>
          <w:trHeight w:val="201"/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8DF521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 xml:space="preserve">Ime i prezime vlasnika 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1D59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5E756ECC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D1488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Adresa</w:t>
            </w:r>
          </w:p>
          <w:p w14:paraId="2CD88377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841F4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46D953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0C1B06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43CF541D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87C1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Djelatnost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DABD0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253783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0113D7CD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404D50" w14:textId="13B1717D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Vrsta robe koju izlažete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2FEE2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  <w:p w14:paraId="6E58F1A6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  <w:p w14:paraId="33E2062E" w14:textId="247667EF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</w:tr>
      <w:tr w:rsidR="00BA748F" w:rsidRPr="00BA748F" w14:paraId="6B96CBAE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4A72B7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Osoba za kontakt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345B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5A748495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10CD9F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 xml:space="preserve">Mobitel 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06AF8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4DD8C306" w14:textId="77777777" w:rsidTr="00ED1B0A">
        <w:trPr>
          <w:jc w:val="center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0B67F" w14:textId="5716DA5C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AB2E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FBEA9AE" w14:textId="77777777" w:rsidR="00BA748F" w:rsidRPr="00BA748F" w:rsidRDefault="00BA748F" w:rsidP="00BA748F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455" w:type="dxa"/>
        <w:jc w:val="center"/>
        <w:tblLayout w:type="fixed"/>
        <w:tblLook w:val="0000" w:firstRow="0" w:lastRow="0" w:firstColumn="0" w:lastColumn="0" w:noHBand="0" w:noVBand="0"/>
      </w:tblPr>
      <w:tblGrid>
        <w:gridCol w:w="5807"/>
        <w:gridCol w:w="3648"/>
      </w:tblGrid>
      <w:tr w:rsidR="00BA748F" w:rsidRPr="00BA748F" w14:paraId="5A968ECF" w14:textId="77777777" w:rsidTr="00484410">
        <w:trPr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5F9D0" w14:textId="77777777" w:rsid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Br. registracije vozila</w:t>
            </w: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 xml:space="preserve"> kojim ćete ulaziti </w:t>
            </w:r>
            <w:r w:rsidR="004D1927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 xml:space="preserve"> gradsk</w:t>
            </w:r>
            <w:r w:rsidR="004D1927">
              <w:rPr>
                <w:rFonts w:asciiTheme="minorHAnsi" w:hAnsiTheme="minorHAnsi" w:cstheme="minorHAnsi"/>
                <w:sz w:val="24"/>
                <w:szCs w:val="24"/>
              </w:rPr>
              <w:t xml:space="preserve">i trg </w:t>
            </w: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za potrebe dostave robe do štanda kao i za otpremu iste.</w:t>
            </w:r>
          </w:p>
          <w:p w14:paraId="71E79BC9" w14:textId="31E18860" w:rsidR="00636D71" w:rsidRPr="00BA748F" w:rsidRDefault="00636D71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Vozilo je potrebno ukloniti s prostora trga do najkasnije 8:30 sati.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06275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B8FB89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A748F" w:rsidRPr="00BA748F" w14:paraId="4122C3A5" w14:textId="77777777" w:rsidTr="00484410">
        <w:trPr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9955FC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Trebate li priključak struje?</w:t>
            </w:r>
          </w:p>
          <w:p w14:paraId="0BDAF134" w14:textId="0AB2E11F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Svi koji trebaju priključak struje sa sobom trebaju imati vlastiti produžni kabel.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41FBF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1927" w:rsidRPr="00BA748F" w14:paraId="3854A264" w14:textId="77777777" w:rsidTr="00484410">
        <w:trPr>
          <w:jc w:val="center"/>
        </w:trPr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8F486F" w14:textId="0D22DBA6" w:rsidR="004D1927" w:rsidRPr="00BA748F" w:rsidRDefault="004D1927" w:rsidP="00BA748F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u w:val="single"/>
              </w:rPr>
              <w:lastRenderedPageBreak/>
              <w:t>Da li tre</w:t>
            </w:r>
            <w:r w:rsidR="00E61279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bate natkriveni drveni štand?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9A0D" w14:textId="77777777" w:rsidR="004D1927" w:rsidRPr="00BA748F" w:rsidRDefault="004D1927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DB861F0" w14:textId="77777777" w:rsidR="00BA748F" w:rsidRPr="00BA748F" w:rsidRDefault="00BA748F" w:rsidP="00BA748F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802"/>
        <w:gridCol w:w="6526"/>
      </w:tblGrid>
      <w:tr w:rsidR="00BA748F" w:rsidRPr="00BA748F" w14:paraId="29211044" w14:textId="77777777" w:rsidTr="00ED1B0A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21B96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A748F">
              <w:rPr>
                <w:rFonts w:asciiTheme="minorHAnsi" w:hAnsiTheme="minorHAnsi" w:cstheme="minorHAnsi"/>
                <w:sz w:val="24"/>
                <w:szCs w:val="24"/>
              </w:rPr>
              <w:t>Napomena</w:t>
            </w:r>
          </w:p>
          <w:p w14:paraId="61393CCE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9994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B6AE70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4ED946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2436C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115CC8" w14:textId="77777777" w:rsidR="00BA748F" w:rsidRPr="00BA748F" w:rsidRDefault="00BA748F" w:rsidP="00BA748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2BBECBB" w14:textId="59C10420" w:rsidR="00D3622F" w:rsidRDefault="00BA748F" w:rsidP="00BA748F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A748F">
        <w:rPr>
          <w:rFonts w:asciiTheme="minorHAnsi" w:hAnsiTheme="minorHAnsi" w:cstheme="minorHAnsi"/>
          <w:sz w:val="24"/>
          <w:szCs w:val="24"/>
        </w:rPr>
        <w:br/>
        <w:t xml:space="preserve">Broj izlagačkih mjesta je ograničen te molimo sve zainteresirane da rezerviraju svoje izlagačko mjesto na vrijeme, zaključno 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 xml:space="preserve">s </w:t>
      </w:r>
      <w:r w:rsidR="00FA06DE">
        <w:rPr>
          <w:rFonts w:asciiTheme="minorHAnsi" w:hAnsiTheme="minorHAnsi" w:cstheme="minorHAnsi"/>
          <w:b/>
          <w:bCs/>
          <w:sz w:val="24"/>
          <w:szCs w:val="24"/>
        </w:rPr>
        <w:t>31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D1ACA">
        <w:rPr>
          <w:rFonts w:asciiTheme="minorHAnsi" w:hAnsiTheme="minorHAnsi" w:cstheme="minorHAnsi"/>
          <w:b/>
          <w:bCs/>
          <w:sz w:val="24"/>
          <w:szCs w:val="24"/>
        </w:rPr>
        <w:t>ožujkom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 xml:space="preserve"> 202</w:t>
      </w:r>
      <w:r w:rsidR="00FA06DE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>. godine tj. do popunjenosti izlagačkog prostora,</w:t>
      </w:r>
      <w:r w:rsidR="00D3622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 xml:space="preserve">na </w:t>
      </w:r>
      <w:r w:rsidR="00D3622F">
        <w:rPr>
          <w:rFonts w:asciiTheme="minorHAnsi" w:hAnsiTheme="minorHAnsi" w:cstheme="minorHAnsi"/>
          <w:b/>
          <w:bCs/>
          <w:sz w:val="24"/>
          <w:szCs w:val="24"/>
        </w:rPr>
        <w:t>e-</w:t>
      </w:r>
      <w:r w:rsidRPr="00BA748F">
        <w:rPr>
          <w:rFonts w:asciiTheme="minorHAnsi" w:hAnsiTheme="minorHAnsi" w:cstheme="minorHAnsi"/>
          <w:b/>
          <w:bCs/>
          <w:sz w:val="24"/>
          <w:szCs w:val="24"/>
        </w:rPr>
        <w:t>mail</w:t>
      </w:r>
      <w:r w:rsidR="00D3622F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hyperlink r:id="rId7" w:history="1">
        <w:r w:rsidR="00D3622F" w:rsidRPr="003400C8">
          <w:rPr>
            <w:rStyle w:val="Hiperveza"/>
            <w:rFonts w:asciiTheme="minorHAnsi" w:hAnsiTheme="minorHAnsi" w:cstheme="minorHAnsi"/>
            <w:b/>
            <w:bCs/>
            <w:sz w:val="24"/>
            <w:szCs w:val="24"/>
          </w:rPr>
          <w:t>uo.koprivnica@hok</w:t>
        </w:r>
        <w:r w:rsidR="00D3622F" w:rsidRPr="00BA748F">
          <w:rPr>
            <w:rStyle w:val="Hiperveza"/>
            <w:rFonts w:asciiTheme="minorHAnsi" w:hAnsiTheme="minorHAnsi" w:cstheme="minorHAnsi"/>
            <w:b/>
            <w:bCs/>
            <w:sz w:val="24"/>
            <w:szCs w:val="24"/>
          </w:rPr>
          <w:t>.hr</w:t>
        </w:r>
      </w:hyperlink>
      <w:r w:rsidR="00D62A0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B23647A" w14:textId="0D16E559" w:rsidR="00320A10" w:rsidRDefault="00E11815" w:rsidP="00BA748F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Za dodatne informacije </w:t>
      </w:r>
      <w:r w:rsidR="00320A10">
        <w:rPr>
          <w:rFonts w:asciiTheme="minorHAnsi" w:hAnsiTheme="minorHAnsi" w:cstheme="minorHAnsi"/>
          <w:b/>
          <w:bCs/>
          <w:sz w:val="24"/>
          <w:szCs w:val="24"/>
        </w:rPr>
        <w:t xml:space="preserve">kontaktirajte ured Udruženja obrtnika </w:t>
      </w:r>
      <w:r w:rsidR="00D62A02">
        <w:rPr>
          <w:rFonts w:asciiTheme="minorHAnsi" w:hAnsiTheme="minorHAnsi" w:cstheme="minorHAnsi"/>
          <w:b/>
          <w:bCs/>
          <w:sz w:val="24"/>
          <w:szCs w:val="24"/>
        </w:rPr>
        <w:t>Koprivnica</w:t>
      </w:r>
      <w:r w:rsidR="00320A10">
        <w:rPr>
          <w:rFonts w:asciiTheme="minorHAnsi" w:hAnsiTheme="minorHAnsi" w:cstheme="minorHAnsi"/>
          <w:b/>
          <w:bCs/>
          <w:sz w:val="24"/>
          <w:szCs w:val="24"/>
        </w:rPr>
        <w:t xml:space="preserve"> na</w:t>
      </w:r>
      <w:r w:rsidR="00D62A02">
        <w:rPr>
          <w:rFonts w:asciiTheme="minorHAnsi" w:hAnsiTheme="minorHAnsi" w:cstheme="minorHAnsi"/>
          <w:b/>
          <w:bCs/>
          <w:sz w:val="24"/>
          <w:szCs w:val="24"/>
        </w:rPr>
        <w:t xml:space="preserve"> t</w:t>
      </w:r>
      <w:r w:rsidR="00320A10">
        <w:rPr>
          <w:rFonts w:asciiTheme="minorHAnsi" w:hAnsiTheme="minorHAnsi" w:cstheme="minorHAnsi"/>
          <w:b/>
          <w:bCs/>
          <w:sz w:val="24"/>
          <w:szCs w:val="24"/>
        </w:rPr>
        <w:t>el.: 048/222-394</w:t>
      </w:r>
      <w:r w:rsidR="00D62A0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91F80FF" w14:textId="77777777" w:rsidR="00D62A02" w:rsidRPr="00BA748F" w:rsidRDefault="00D62A02" w:rsidP="00BA748F">
      <w:pPr>
        <w:rPr>
          <w:rFonts w:asciiTheme="minorHAnsi" w:hAnsiTheme="minorHAnsi" w:cstheme="minorHAnsi"/>
          <w:sz w:val="24"/>
          <w:szCs w:val="24"/>
        </w:rPr>
      </w:pPr>
    </w:p>
    <w:p w14:paraId="41ADAD65" w14:textId="77777777" w:rsidR="00B62C8E" w:rsidRPr="00BA748F" w:rsidRDefault="00B62C8E" w:rsidP="00A7019D">
      <w:pPr>
        <w:rPr>
          <w:rFonts w:asciiTheme="minorHAnsi" w:hAnsiTheme="minorHAnsi" w:cstheme="minorHAnsi"/>
          <w:sz w:val="24"/>
          <w:szCs w:val="24"/>
        </w:rPr>
      </w:pPr>
    </w:p>
    <w:sectPr w:rsidR="00B62C8E" w:rsidRPr="00BA748F" w:rsidSect="00FF1D5E">
      <w:headerReference w:type="default" r:id="rId8"/>
      <w:footerReference w:type="default" r:id="rId9"/>
      <w:pgSz w:w="12240" w:h="15840"/>
      <w:pgMar w:top="1440" w:right="1440" w:bottom="720" w:left="1440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75F7E" w14:textId="77777777" w:rsidR="00CF3C20" w:rsidRDefault="00CF3C20" w:rsidP="00EF33F1">
      <w:pPr>
        <w:spacing w:after="0" w:line="240" w:lineRule="auto"/>
      </w:pPr>
      <w:r>
        <w:separator/>
      </w:r>
    </w:p>
  </w:endnote>
  <w:endnote w:type="continuationSeparator" w:id="0">
    <w:p w14:paraId="26FA613D" w14:textId="77777777" w:rsidR="00CF3C20" w:rsidRDefault="00CF3C20" w:rsidP="00EF3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D12A" w14:textId="77777777" w:rsidR="00553FCB" w:rsidRDefault="00553FCB" w:rsidP="00D1151A">
    <w:pPr>
      <w:pStyle w:val="Podnoje"/>
      <w:jc w:val="center"/>
      <w:rPr>
        <w:b/>
        <w:sz w:val="20"/>
        <w:szCs w:val="20"/>
      </w:rPr>
    </w:pPr>
    <w:r w:rsidRPr="00D1151A">
      <w:rPr>
        <w:b/>
        <w:noProof/>
        <w:sz w:val="20"/>
        <w:szCs w:val="20"/>
        <w:lang w:eastAsia="hr-H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473861" wp14:editId="484AD441">
              <wp:simplePos x="0" y="0"/>
              <wp:positionH relativeFrom="margin">
                <wp:align>right</wp:align>
              </wp:positionH>
              <wp:positionV relativeFrom="paragraph">
                <wp:posOffset>90272</wp:posOffset>
              </wp:positionV>
              <wp:extent cx="5924880" cy="0"/>
              <wp:effectExtent l="0" t="0" r="19050" b="19050"/>
              <wp:wrapNone/>
              <wp:docPr id="5" name="Ravni povez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488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AC08D2" id="Ravni poveznik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5.35pt,7.1pt" to="881.9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" strokecolor="black [3200]" strokeweight="1.5pt">
              <v:stroke joinstyle="miter"/>
              <w10:wrap anchorx="margin"/>
            </v:line>
          </w:pict>
        </mc:Fallback>
      </mc:AlternateContent>
    </w:r>
  </w:p>
  <w:p w14:paraId="34469714" w14:textId="5D888227" w:rsidR="00D1151A" w:rsidRPr="00701C5F" w:rsidRDefault="00701C5F" w:rsidP="00701C5F">
    <w:pPr>
      <w:pStyle w:val="Podnoje"/>
      <w:jc w:val="center"/>
      <w:rPr>
        <w:b/>
        <w:sz w:val="20"/>
        <w:szCs w:val="20"/>
      </w:rPr>
    </w:pPr>
    <w:proofErr w:type="spellStart"/>
    <w:r w:rsidRPr="00D1151A">
      <w:rPr>
        <w:b/>
        <w:sz w:val="20"/>
        <w:szCs w:val="20"/>
      </w:rPr>
      <w:t>Taraš</w:t>
    </w:r>
    <w:r>
      <w:rPr>
        <w:b/>
        <w:sz w:val="20"/>
        <w:szCs w:val="20"/>
      </w:rPr>
      <w:t>č</w:t>
    </w:r>
    <w:r w:rsidRPr="00D1151A">
      <w:rPr>
        <w:b/>
        <w:sz w:val="20"/>
        <w:szCs w:val="20"/>
      </w:rPr>
      <w:t>ice</w:t>
    </w:r>
    <w:proofErr w:type="spellEnd"/>
    <w:r w:rsidRPr="00D1151A">
      <w:rPr>
        <w:b/>
        <w:sz w:val="20"/>
        <w:szCs w:val="20"/>
      </w:rPr>
      <w:t xml:space="preserve"> 19</w:t>
    </w:r>
    <w:r>
      <w:rPr>
        <w:b/>
        <w:sz w:val="20"/>
        <w:szCs w:val="20"/>
      </w:rPr>
      <w:t xml:space="preserve">, </w:t>
    </w:r>
    <w:r w:rsidR="00D1151A" w:rsidRPr="00D1151A">
      <w:rPr>
        <w:b/>
        <w:sz w:val="20"/>
        <w:szCs w:val="20"/>
      </w:rPr>
      <w:t>48</w:t>
    </w:r>
    <w:r>
      <w:rPr>
        <w:b/>
        <w:sz w:val="20"/>
        <w:szCs w:val="20"/>
      </w:rPr>
      <w:t xml:space="preserve"> </w:t>
    </w:r>
    <w:r w:rsidR="00D1151A" w:rsidRPr="00D1151A">
      <w:rPr>
        <w:b/>
        <w:sz w:val="20"/>
        <w:szCs w:val="20"/>
      </w:rPr>
      <w:t xml:space="preserve">000 Koprivnica, </w:t>
    </w:r>
    <w:r w:rsidR="00D1151A" w:rsidRPr="00D1151A">
      <w:rPr>
        <w:sz w:val="20"/>
        <w:szCs w:val="20"/>
      </w:rPr>
      <w:t>tel.: 048/222-394</w:t>
    </w:r>
  </w:p>
  <w:p w14:paraId="131EA173" w14:textId="6E351158" w:rsidR="00D1151A" w:rsidRPr="00D1151A" w:rsidRDefault="00D1151A" w:rsidP="00D1151A">
    <w:pPr>
      <w:pStyle w:val="Podnoje"/>
      <w:jc w:val="center"/>
      <w:rPr>
        <w:sz w:val="20"/>
        <w:szCs w:val="20"/>
      </w:rPr>
    </w:pPr>
    <w:r w:rsidRPr="00D1151A">
      <w:rPr>
        <w:b/>
        <w:sz w:val="20"/>
        <w:szCs w:val="20"/>
      </w:rPr>
      <w:t xml:space="preserve">www: </w:t>
    </w:r>
    <w:r w:rsidRPr="00D1151A">
      <w:rPr>
        <w:sz w:val="20"/>
        <w:szCs w:val="20"/>
      </w:rPr>
      <w:t xml:space="preserve">obrtnici-koprivnica.hr  </w:t>
    </w:r>
    <w:r w:rsidR="00701C5F">
      <w:rPr>
        <w:b/>
        <w:sz w:val="20"/>
        <w:szCs w:val="20"/>
      </w:rPr>
      <w:t>e</w:t>
    </w:r>
    <w:r w:rsidRPr="00D1151A">
      <w:rPr>
        <w:b/>
        <w:sz w:val="20"/>
        <w:szCs w:val="20"/>
      </w:rPr>
      <w:t>-mail:</w:t>
    </w:r>
    <w:r w:rsidRPr="00D1151A">
      <w:rPr>
        <w:sz w:val="20"/>
        <w:szCs w:val="20"/>
      </w:rPr>
      <w:t xml:space="preserve"> </w:t>
    </w:r>
    <w:r w:rsidRPr="00053773">
      <w:rPr>
        <w:sz w:val="20"/>
        <w:szCs w:val="20"/>
      </w:rPr>
      <w:t>uo.koprivnica@hok.hr</w:t>
    </w:r>
  </w:p>
  <w:p w14:paraId="192481AF" w14:textId="77777777" w:rsidR="00D1151A" w:rsidRPr="00D1151A" w:rsidRDefault="00D1151A" w:rsidP="00D1151A">
    <w:pPr>
      <w:pStyle w:val="Podnoje"/>
      <w:jc w:val="center"/>
      <w:rPr>
        <w:b/>
        <w:sz w:val="20"/>
        <w:szCs w:val="20"/>
      </w:rPr>
    </w:pPr>
    <w:r w:rsidRPr="00D1151A">
      <w:rPr>
        <w:b/>
        <w:sz w:val="20"/>
        <w:szCs w:val="20"/>
      </w:rPr>
      <w:t>IBAN:</w:t>
    </w:r>
    <w:r w:rsidRPr="00D1151A">
      <w:rPr>
        <w:sz w:val="20"/>
        <w:szCs w:val="20"/>
      </w:rPr>
      <w:t xml:space="preserve"> HR2123860021100504274  </w:t>
    </w:r>
    <w:r w:rsidRPr="00D1151A">
      <w:rPr>
        <w:b/>
        <w:sz w:val="20"/>
        <w:szCs w:val="20"/>
      </w:rPr>
      <w:t xml:space="preserve">OIB: </w:t>
    </w:r>
    <w:r w:rsidRPr="00D1151A">
      <w:rPr>
        <w:sz w:val="20"/>
        <w:szCs w:val="20"/>
      </w:rPr>
      <w:t>55533386396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DE9D9" w14:textId="77777777" w:rsidR="00CF3C20" w:rsidRDefault="00CF3C20" w:rsidP="00EF33F1">
      <w:pPr>
        <w:spacing w:after="0" w:line="240" w:lineRule="auto"/>
      </w:pPr>
      <w:r>
        <w:separator/>
      </w:r>
    </w:p>
  </w:footnote>
  <w:footnote w:type="continuationSeparator" w:id="0">
    <w:p w14:paraId="5B4D50F3" w14:textId="77777777" w:rsidR="00CF3C20" w:rsidRDefault="00CF3C20" w:rsidP="00EF3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DFA51" w14:textId="529E369C" w:rsidR="00EF33F1" w:rsidRPr="007A4ED3" w:rsidRDefault="00EF33F1" w:rsidP="00EF33F1">
    <w:pPr>
      <w:pStyle w:val="Zaglavlje"/>
      <w:rPr>
        <w:rFonts w:asciiTheme="minorHAnsi" w:hAnsiTheme="minorHAnsi" w:cstheme="minorHAnsi"/>
        <w:color w:val="002060"/>
        <w:sz w:val="24"/>
        <w:szCs w:val="24"/>
      </w:rPr>
    </w:pPr>
    <w:r>
      <w:rPr>
        <w:noProof/>
        <w:lang w:eastAsia="hr-HR"/>
      </w:rPr>
      <w:drawing>
        <wp:inline distT="0" distB="0" distL="0" distR="0" wp14:anchorId="5B00A86C" wp14:editId="35EC7416">
          <wp:extent cx="2852928" cy="675132"/>
          <wp:effectExtent l="0" t="0" r="5080" b="0"/>
          <wp:docPr id="41" name="Slika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ukc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2928" cy="6751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85CE7">
      <w:t xml:space="preserve">                                                     </w:t>
    </w:r>
    <w:r w:rsidR="00585CE7" w:rsidRPr="00585CE7">
      <w:rPr>
        <w:rFonts w:ascii="Baskerville Old Face" w:hAnsi="Baskerville Old Face"/>
        <w:color w:val="002060"/>
        <w:sz w:val="144"/>
        <w:szCs w:val="144"/>
      </w:rPr>
      <w:t xml:space="preserve">     </w:t>
    </w:r>
    <w:r w:rsidR="00585CE7" w:rsidRPr="00585CE7">
      <w:rPr>
        <w:rFonts w:ascii="Baskerville Old Face" w:hAnsi="Baskerville Old Face"/>
        <w:color w:val="002060"/>
      </w:rPr>
      <w:t xml:space="preserve">  </w:t>
    </w:r>
    <w:r w:rsidR="001D1852" w:rsidRPr="007A4ED3">
      <w:rPr>
        <w:rFonts w:asciiTheme="minorHAnsi" w:hAnsiTheme="minorHAnsi" w:cstheme="minorHAnsi"/>
        <w:color w:val="002060"/>
        <w:sz w:val="24"/>
        <w:szCs w:val="24"/>
      </w:rPr>
      <w:t>HRVATSKA OBRTNIČKA KOMORA</w:t>
    </w:r>
  </w:p>
  <w:p w14:paraId="71E99253" w14:textId="77777777" w:rsidR="00550804" w:rsidRDefault="003C5C0E" w:rsidP="00EF33F1">
    <w:pPr>
      <w:pStyle w:val="Zaglavlje"/>
      <w:rPr>
        <w:rFonts w:asciiTheme="minorHAnsi" w:hAnsiTheme="minorHAnsi" w:cstheme="minorHAnsi"/>
        <w:color w:val="002060"/>
        <w:sz w:val="24"/>
        <w:szCs w:val="24"/>
      </w:rPr>
    </w:pPr>
    <w:r w:rsidRPr="007A4ED3">
      <w:rPr>
        <w:rFonts w:asciiTheme="minorHAnsi" w:hAnsiTheme="minorHAnsi" w:cstheme="minorHAnsi"/>
        <w:color w:val="002060"/>
        <w:sz w:val="24"/>
        <w:szCs w:val="24"/>
      </w:rPr>
      <w:t xml:space="preserve">OBRTNIČKA KOMORA </w:t>
    </w:r>
    <w:r w:rsidR="000716AB" w:rsidRPr="007A4ED3">
      <w:rPr>
        <w:rFonts w:asciiTheme="minorHAnsi" w:hAnsiTheme="minorHAnsi" w:cstheme="minorHAnsi"/>
        <w:color w:val="002060"/>
        <w:sz w:val="24"/>
        <w:szCs w:val="24"/>
      </w:rPr>
      <w:t>KOPRIVNIČKO-KRIŽEVAČKE ŽUPANIJE</w:t>
    </w:r>
  </w:p>
  <w:p w14:paraId="67C16196" w14:textId="161D022F" w:rsidR="00D1151A" w:rsidRPr="00550804" w:rsidRDefault="00D1151A" w:rsidP="00EF33F1">
    <w:pPr>
      <w:pStyle w:val="Zaglavlje"/>
      <w:rPr>
        <w:rFonts w:asciiTheme="minorHAnsi" w:hAnsiTheme="minorHAnsi" w:cstheme="minorHAnsi"/>
        <w:color w:val="002060"/>
        <w:sz w:val="24"/>
        <w:szCs w:val="24"/>
      </w:rPr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584DC0" wp14:editId="32AB6B7C">
              <wp:simplePos x="0" y="0"/>
              <wp:positionH relativeFrom="margin">
                <wp:align>right</wp:align>
              </wp:positionH>
              <wp:positionV relativeFrom="paragraph">
                <wp:posOffset>162839</wp:posOffset>
              </wp:positionV>
              <wp:extent cx="5924245" cy="7316"/>
              <wp:effectExtent l="0" t="0" r="19685" b="31115"/>
              <wp:wrapNone/>
              <wp:docPr id="3" name="Ravni povezni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4245" cy="7316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33ABF8" id="Ravni poveznik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5.3pt,12.8pt" to="881.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" strokecolor="black [3200]" strokeweight="1.5pt">
              <v:stroke joinstyle="miter"/>
              <w10:wrap anchorx="margin"/>
            </v:line>
          </w:pict>
        </mc:Fallback>
      </mc:AlternateContent>
    </w:r>
  </w:p>
  <w:p w14:paraId="00C995C2" w14:textId="23CD30F1" w:rsidR="00D1151A" w:rsidRPr="00550804" w:rsidRDefault="00D1151A" w:rsidP="00EF33F1">
    <w:pPr>
      <w:pStyle w:val="Zaglavlj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3680C"/>
    <w:multiLevelType w:val="hybridMultilevel"/>
    <w:tmpl w:val="F4B8E110"/>
    <w:lvl w:ilvl="0" w:tplc="C388B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447063"/>
    <w:multiLevelType w:val="hybridMultilevel"/>
    <w:tmpl w:val="593CADC2"/>
    <w:lvl w:ilvl="0" w:tplc="90AA653E">
      <w:start w:val="4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75147"/>
    <w:multiLevelType w:val="hybridMultilevel"/>
    <w:tmpl w:val="2682AF14"/>
    <w:lvl w:ilvl="0" w:tplc="F2240572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083B91"/>
    <w:multiLevelType w:val="hybridMultilevel"/>
    <w:tmpl w:val="8000E1E2"/>
    <w:lvl w:ilvl="0" w:tplc="080E5E56">
      <w:numFmt w:val="bullet"/>
      <w:lvlText w:val="-"/>
      <w:lvlJc w:val="left"/>
      <w:pPr>
        <w:ind w:left="218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93737635">
    <w:abstractNumId w:val="2"/>
  </w:num>
  <w:num w:numId="2" w16cid:durableId="364721149">
    <w:abstractNumId w:val="3"/>
  </w:num>
  <w:num w:numId="3" w16cid:durableId="687365091">
    <w:abstractNumId w:val="0"/>
  </w:num>
  <w:num w:numId="4" w16cid:durableId="491021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E7"/>
    <w:rsid w:val="00012558"/>
    <w:rsid w:val="00020E65"/>
    <w:rsid w:val="0004541C"/>
    <w:rsid w:val="00053773"/>
    <w:rsid w:val="000716AB"/>
    <w:rsid w:val="00080DD8"/>
    <w:rsid w:val="00081C52"/>
    <w:rsid w:val="000878E1"/>
    <w:rsid w:val="00091E72"/>
    <w:rsid w:val="00092C84"/>
    <w:rsid w:val="000E1AA9"/>
    <w:rsid w:val="000F574C"/>
    <w:rsid w:val="0010287D"/>
    <w:rsid w:val="00115230"/>
    <w:rsid w:val="00147DC0"/>
    <w:rsid w:val="00150564"/>
    <w:rsid w:val="001517C9"/>
    <w:rsid w:val="001537F9"/>
    <w:rsid w:val="00164E4C"/>
    <w:rsid w:val="00166699"/>
    <w:rsid w:val="001720F5"/>
    <w:rsid w:val="00175057"/>
    <w:rsid w:val="00177E52"/>
    <w:rsid w:val="00183E27"/>
    <w:rsid w:val="0019556D"/>
    <w:rsid w:val="001B0C2D"/>
    <w:rsid w:val="001B1A4F"/>
    <w:rsid w:val="001B52BE"/>
    <w:rsid w:val="001C2F02"/>
    <w:rsid w:val="001C42C4"/>
    <w:rsid w:val="001C4D23"/>
    <w:rsid w:val="001C4D65"/>
    <w:rsid w:val="001D1852"/>
    <w:rsid w:val="001D6BE9"/>
    <w:rsid w:val="001E2345"/>
    <w:rsid w:val="00221317"/>
    <w:rsid w:val="0023170E"/>
    <w:rsid w:val="00231EA5"/>
    <w:rsid w:val="002569D7"/>
    <w:rsid w:val="00265DCF"/>
    <w:rsid w:val="00267022"/>
    <w:rsid w:val="002961CD"/>
    <w:rsid w:val="002D538D"/>
    <w:rsid w:val="002E2AF6"/>
    <w:rsid w:val="00307794"/>
    <w:rsid w:val="0031215B"/>
    <w:rsid w:val="00312D3D"/>
    <w:rsid w:val="00320A10"/>
    <w:rsid w:val="00337A74"/>
    <w:rsid w:val="003444F6"/>
    <w:rsid w:val="003500E6"/>
    <w:rsid w:val="003629E8"/>
    <w:rsid w:val="00373988"/>
    <w:rsid w:val="003939F1"/>
    <w:rsid w:val="003C5C0E"/>
    <w:rsid w:val="003C5F70"/>
    <w:rsid w:val="0041388B"/>
    <w:rsid w:val="00423FCE"/>
    <w:rsid w:val="00433B7D"/>
    <w:rsid w:val="00446EF6"/>
    <w:rsid w:val="004479F4"/>
    <w:rsid w:val="00484410"/>
    <w:rsid w:val="00484CA3"/>
    <w:rsid w:val="004854DE"/>
    <w:rsid w:val="00486712"/>
    <w:rsid w:val="00486EC0"/>
    <w:rsid w:val="004876F3"/>
    <w:rsid w:val="004B4B5D"/>
    <w:rsid w:val="004C228A"/>
    <w:rsid w:val="004C250F"/>
    <w:rsid w:val="004D1927"/>
    <w:rsid w:val="004D643C"/>
    <w:rsid w:val="005011EC"/>
    <w:rsid w:val="0050709D"/>
    <w:rsid w:val="005237A3"/>
    <w:rsid w:val="00523DB8"/>
    <w:rsid w:val="00550804"/>
    <w:rsid w:val="00553FCB"/>
    <w:rsid w:val="00564790"/>
    <w:rsid w:val="00585CE7"/>
    <w:rsid w:val="005917FD"/>
    <w:rsid w:val="005D1203"/>
    <w:rsid w:val="005D1ACA"/>
    <w:rsid w:val="005D4ADB"/>
    <w:rsid w:val="005E4139"/>
    <w:rsid w:val="005E488C"/>
    <w:rsid w:val="005F12D6"/>
    <w:rsid w:val="005F33EF"/>
    <w:rsid w:val="005F433F"/>
    <w:rsid w:val="005F68BC"/>
    <w:rsid w:val="00606C6C"/>
    <w:rsid w:val="00624F8A"/>
    <w:rsid w:val="00636D71"/>
    <w:rsid w:val="00651383"/>
    <w:rsid w:val="006549DB"/>
    <w:rsid w:val="00656B7E"/>
    <w:rsid w:val="00682935"/>
    <w:rsid w:val="006849AD"/>
    <w:rsid w:val="00686476"/>
    <w:rsid w:val="006950C6"/>
    <w:rsid w:val="006B6896"/>
    <w:rsid w:val="006D3643"/>
    <w:rsid w:val="00701C5F"/>
    <w:rsid w:val="007176B7"/>
    <w:rsid w:val="00734064"/>
    <w:rsid w:val="00741A29"/>
    <w:rsid w:val="007427D4"/>
    <w:rsid w:val="00743DD4"/>
    <w:rsid w:val="00746392"/>
    <w:rsid w:val="00775992"/>
    <w:rsid w:val="007901FE"/>
    <w:rsid w:val="007A4ED3"/>
    <w:rsid w:val="007A6B59"/>
    <w:rsid w:val="007A7561"/>
    <w:rsid w:val="007B16C9"/>
    <w:rsid w:val="007B33FF"/>
    <w:rsid w:val="007B6C05"/>
    <w:rsid w:val="007D0B50"/>
    <w:rsid w:val="007D352C"/>
    <w:rsid w:val="007E11BF"/>
    <w:rsid w:val="008002F2"/>
    <w:rsid w:val="0080166A"/>
    <w:rsid w:val="00811DAB"/>
    <w:rsid w:val="00831424"/>
    <w:rsid w:val="00833D73"/>
    <w:rsid w:val="00844FE4"/>
    <w:rsid w:val="00851E7F"/>
    <w:rsid w:val="00861D9E"/>
    <w:rsid w:val="00871911"/>
    <w:rsid w:val="00873C07"/>
    <w:rsid w:val="008878CC"/>
    <w:rsid w:val="008A22BE"/>
    <w:rsid w:val="008A436E"/>
    <w:rsid w:val="00921F52"/>
    <w:rsid w:val="00924D07"/>
    <w:rsid w:val="009567F4"/>
    <w:rsid w:val="00964797"/>
    <w:rsid w:val="0097779B"/>
    <w:rsid w:val="00986085"/>
    <w:rsid w:val="00997060"/>
    <w:rsid w:val="009B572B"/>
    <w:rsid w:val="009B69DA"/>
    <w:rsid w:val="009C1807"/>
    <w:rsid w:val="00A15039"/>
    <w:rsid w:val="00A4119E"/>
    <w:rsid w:val="00A7019D"/>
    <w:rsid w:val="00A73034"/>
    <w:rsid w:val="00A77656"/>
    <w:rsid w:val="00AA7F2C"/>
    <w:rsid w:val="00AD042E"/>
    <w:rsid w:val="00B17C40"/>
    <w:rsid w:val="00B2371C"/>
    <w:rsid w:val="00B24125"/>
    <w:rsid w:val="00B24C27"/>
    <w:rsid w:val="00B26DEC"/>
    <w:rsid w:val="00B34C33"/>
    <w:rsid w:val="00B3550E"/>
    <w:rsid w:val="00B43F59"/>
    <w:rsid w:val="00B4689A"/>
    <w:rsid w:val="00B506F2"/>
    <w:rsid w:val="00B62C8E"/>
    <w:rsid w:val="00B63395"/>
    <w:rsid w:val="00B9583E"/>
    <w:rsid w:val="00BA00D0"/>
    <w:rsid w:val="00BA748F"/>
    <w:rsid w:val="00C052AD"/>
    <w:rsid w:val="00C33941"/>
    <w:rsid w:val="00C36663"/>
    <w:rsid w:val="00C720FD"/>
    <w:rsid w:val="00C84981"/>
    <w:rsid w:val="00C96E90"/>
    <w:rsid w:val="00CD7228"/>
    <w:rsid w:val="00CE34C0"/>
    <w:rsid w:val="00CE3995"/>
    <w:rsid w:val="00CF3C20"/>
    <w:rsid w:val="00CF6000"/>
    <w:rsid w:val="00D1151A"/>
    <w:rsid w:val="00D3382A"/>
    <w:rsid w:val="00D3622F"/>
    <w:rsid w:val="00D3670F"/>
    <w:rsid w:val="00D4243F"/>
    <w:rsid w:val="00D62A02"/>
    <w:rsid w:val="00D677AE"/>
    <w:rsid w:val="00D67F5F"/>
    <w:rsid w:val="00D75461"/>
    <w:rsid w:val="00D82A02"/>
    <w:rsid w:val="00D82CCF"/>
    <w:rsid w:val="00DA0134"/>
    <w:rsid w:val="00DA7314"/>
    <w:rsid w:val="00DC3420"/>
    <w:rsid w:val="00DD5929"/>
    <w:rsid w:val="00DE4615"/>
    <w:rsid w:val="00DF72B7"/>
    <w:rsid w:val="00E10EF9"/>
    <w:rsid w:val="00E11815"/>
    <w:rsid w:val="00E254DD"/>
    <w:rsid w:val="00E61279"/>
    <w:rsid w:val="00E66144"/>
    <w:rsid w:val="00E713C8"/>
    <w:rsid w:val="00E75059"/>
    <w:rsid w:val="00EB71C9"/>
    <w:rsid w:val="00EC3C9D"/>
    <w:rsid w:val="00EC776A"/>
    <w:rsid w:val="00EF33F1"/>
    <w:rsid w:val="00F07AE9"/>
    <w:rsid w:val="00F10FA2"/>
    <w:rsid w:val="00F23F99"/>
    <w:rsid w:val="00F31605"/>
    <w:rsid w:val="00F4393D"/>
    <w:rsid w:val="00F55CB3"/>
    <w:rsid w:val="00F60106"/>
    <w:rsid w:val="00F6562F"/>
    <w:rsid w:val="00F761B7"/>
    <w:rsid w:val="00F77CC7"/>
    <w:rsid w:val="00F83338"/>
    <w:rsid w:val="00F91ECD"/>
    <w:rsid w:val="00F9473F"/>
    <w:rsid w:val="00F97EE0"/>
    <w:rsid w:val="00FA0174"/>
    <w:rsid w:val="00FA06DE"/>
    <w:rsid w:val="00FE2AE2"/>
    <w:rsid w:val="00FF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90EB5"/>
  <w15:chartTrackingRefBased/>
  <w15:docId w15:val="{76099167-91F9-47C2-AB78-D99D90DB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F02"/>
    <w:pPr>
      <w:spacing w:line="256" w:lineRule="auto"/>
    </w:pPr>
    <w:rPr>
      <w:rFonts w:ascii="Calibri" w:eastAsia="Calibri" w:hAnsi="Calibri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F3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33F1"/>
  </w:style>
  <w:style w:type="paragraph" w:styleId="Podnoje">
    <w:name w:val="footer"/>
    <w:basedOn w:val="Normal"/>
    <w:link w:val="PodnojeChar"/>
    <w:uiPriority w:val="99"/>
    <w:unhideWhenUsed/>
    <w:rsid w:val="00EF33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33F1"/>
  </w:style>
  <w:style w:type="character" w:styleId="Hiperveza">
    <w:name w:val="Hyperlink"/>
    <w:basedOn w:val="Zadanifontodlomka"/>
    <w:uiPriority w:val="99"/>
    <w:unhideWhenUsed/>
    <w:rsid w:val="00D1151A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1C2F02"/>
    <w:pPr>
      <w:ind w:left="720"/>
      <w:contextualSpacing/>
    </w:pPr>
  </w:style>
  <w:style w:type="table" w:styleId="Reetkatablice">
    <w:name w:val="Table Grid"/>
    <w:basedOn w:val="Obinatablica"/>
    <w:uiPriority w:val="39"/>
    <w:rsid w:val="00B4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D36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9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.koprivnica@hok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isnik\Desktop\uokc-memo.dot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uokc-memo.dotx</Template>
  <TotalTime>0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Koprivnica</dc:creator>
  <cp:keywords/>
  <dc:description/>
  <cp:lastModifiedBy>Obrtnička komora Karlovačke županije</cp:lastModifiedBy>
  <cp:revision>2</cp:revision>
  <cp:lastPrinted>2023-11-08T10:33:00Z</cp:lastPrinted>
  <dcterms:created xsi:type="dcterms:W3CDTF">2026-03-13T13:39:00Z</dcterms:created>
  <dcterms:modified xsi:type="dcterms:W3CDTF">2026-03-13T13:39:00Z</dcterms:modified>
</cp:coreProperties>
</file>